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C0FF9" w14:textId="2E0107CF" w:rsidR="00893C34" w:rsidRPr="00742B8A" w:rsidRDefault="00893C34" w:rsidP="00EE6690">
      <w:pPr>
        <w:pStyle w:val="Heading1"/>
        <w:jc w:val="center"/>
        <w:rPr>
          <w:rFonts w:eastAsia="Times New Roman"/>
          <w:lang w:eastAsia="en-AU"/>
        </w:rPr>
      </w:pPr>
      <w:r w:rsidRPr="00742B8A">
        <w:rPr>
          <w:rFonts w:eastAsia="Times New Roman"/>
          <w:lang w:eastAsia="en-AU"/>
        </w:rPr>
        <w:t>HREA Project Description</w:t>
      </w:r>
    </w:p>
    <w:p w14:paraId="15686673" w14:textId="70690930" w:rsidR="00EE6690" w:rsidRPr="00EE6690" w:rsidRDefault="00893C34" w:rsidP="00EE6690">
      <w:pPr>
        <w:pStyle w:val="IntenseQuote"/>
        <w:jc w:val="left"/>
        <w:rPr>
          <w:rFonts w:cs="Calibri"/>
          <w:b/>
          <w:bCs/>
          <w:sz w:val="22"/>
          <w:szCs w:val="22"/>
          <w:lang w:eastAsia="en-AU"/>
        </w:rPr>
      </w:pPr>
      <w:r w:rsidRPr="00742B8A">
        <w:rPr>
          <w:rStyle w:val="Strong"/>
          <w:rFonts w:cs="Calibri"/>
          <w:sz w:val="22"/>
          <w:szCs w:val="22"/>
          <w:lang w:eastAsia="en-AU"/>
        </w:rPr>
        <w:t xml:space="preserve">Protocol </w:t>
      </w:r>
      <w:r w:rsidR="00BE53D7" w:rsidRPr="00742B8A">
        <w:rPr>
          <w:rStyle w:val="Strong"/>
          <w:rFonts w:cs="Calibri"/>
          <w:sz w:val="22"/>
          <w:szCs w:val="22"/>
          <w:lang w:eastAsia="en-AU"/>
        </w:rPr>
        <w:t>Number:</w:t>
      </w:r>
    </w:p>
    <w:p w14:paraId="7D5A4219" w14:textId="1AC5CEC8" w:rsidR="00FC0609" w:rsidRDefault="00FC0609" w:rsidP="00742B8A">
      <w:pPr>
        <w:pStyle w:val="Heading2"/>
      </w:pPr>
      <w:r>
        <w:t>Instructions</w:t>
      </w:r>
    </w:p>
    <w:p w14:paraId="15626ABF" w14:textId="01866E5D" w:rsidR="00FC0609" w:rsidRDefault="00811687" w:rsidP="00EE6690">
      <w:pPr>
        <w:spacing w:before="120" w:line="240" w:lineRule="auto"/>
        <w:rPr>
          <w:rStyle w:val="IntenseEmphasis"/>
        </w:rPr>
      </w:pPr>
      <w:r w:rsidRPr="00EE6690">
        <w:rPr>
          <w:rStyle w:val="IntenseEmphasis"/>
        </w:rPr>
        <w:t xml:space="preserve">Please provide an overview of your project to support the HREA.  This document </w:t>
      </w:r>
      <w:r w:rsidR="005619A8" w:rsidRPr="00EE6690">
        <w:rPr>
          <w:rStyle w:val="IntenseEmphasis"/>
        </w:rPr>
        <w:t>i</w:t>
      </w:r>
      <w:r w:rsidRPr="00EE6690">
        <w:rPr>
          <w:rStyle w:val="IntenseEmphasis"/>
        </w:rPr>
        <w:t xml:space="preserve">s designed to provide a </w:t>
      </w:r>
      <w:r w:rsidR="00707F7B" w:rsidRPr="00EE6690">
        <w:rPr>
          <w:rStyle w:val="IntenseEmphasis"/>
        </w:rPr>
        <w:t>high-level</w:t>
      </w:r>
      <w:r w:rsidRPr="00EE6690">
        <w:rPr>
          <w:rStyle w:val="IntenseEmphasis"/>
        </w:rPr>
        <w:t xml:space="preserve"> summary of your project </w:t>
      </w:r>
      <w:r w:rsidR="00AB5D3F" w:rsidRPr="00EE6690">
        <w:rPr>
          <w:rStyle w:val="IntenseEmphasis"/>
        </w:rPr>
        <w:t xml:space="preserve">and should not duplicate or replace information within the HREA form. </w:t>
      </w:r>
    </w:p>
    <w:p w14:paraId="46D70626" w14:textId="6BCAAA70" w:rsidR="00EE6690" w:rsidRPr="00EE6690" w:rsidRDefault="00EE6690" w:rsidP="00EE6690">
      <w:pPr>
        <w:spacing w:before="120" w:line="240" w:lineRule="auto"/>
        <w:rPr>
          <w:rStyle w:val="IntenseEmphasis"/>
        </w:rPr>
      </w:pPr>
      <w:r>
        <w:rPr>
          <w:rStyle w:val="IntenseEmphasis"/>
        </w:rPr>
        <w:t>This document will</w:t>
      </w:r>
      <w:r w:rsidRPr="00EE6690">
        <w:rPr>
          <w:rStyle w:val="IntenseEmphasis"/>
        </w:rPr>
        <w:t xml:space="preserve"> provide committee members from different disciplinary backgrounds with a clear and comprehensive understanding of the project's rationale and the planned research activities/methods. It should be approached like the writing of an abstract of the research project, with a particular focus on methodology.</w:t>
      </w:r>
    </w:p>
    <w:p w14:paraId="59678B72" w14:textId="26CD9542" w:rsidR="00707F7B" w:rsidRPr="00EE6690" w:rsidRDefault="00707F7B" w:rsidP="00EE6690">
      <w:pPr>
        <w:spacing w:before="120" w:line="240" w:lineRule="auto"/>
        <w:rPr>
          <w:rStyle w:val="IntenseEmphasis"/>
        </w:rPr>
      </w:pPr>
      <w:r w:rsidRPr="00EE6690">
        <w:rPr>
          <w:rStyle w:val="IntenseEmphasis"/>
        </w:rPr>
        <w:t xml:space="preserve">This document should be no longer than 2 pages. </w:t>
      </w:r>
      <w:r w:rsidR="005619A8" w:rsidRPr="00EE6690">
        <w:rPr>
          <w:rStyle w:val="IntenseEmphasis"/>
        </w:rPr>
        <w:t>Instructions can be deleted upon completion.</w:t>
      </w:r>
    </w:p>
    <w:p w14:paraId="63262181" w14:textId="2D939C17" w:rsidR="00893C34" w:rsidRPr="00742B8A" w:rsidRDefault="00893C34" w:rsidP="00EE6690">
      <w:pPr>
        <w:pStyle w:val="Heading2"/>
        <w:spacing w:before="240"/>
      </w:pPr>
      <w:r w:rsidRPr="00742B8A">
        <w:t>Background</w:t>
      </w:r>
    </w:p>
    <w:p w14:paraId="48E02E53" w14:textId="12BFFB2B" w:rsidR="00893C34" w:rsidRPr="00EE6690" w:rsidRDefault="003111F2" w:rsidP="00955AFD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b/>
          <w:bCs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Short l</w:t>
      </w: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 xml:space="preserve">iterature </w:t>
      </w:r>
      <w:r w:rsidR="00893C34" w:rsidRPr="00EE6690">
        <w:rPr>
          <w:rFonts w:eastAsia="Times New Roman" w:cs="Calibri"/>
          <w:b/>
          <w:bCs/>
          <w:sz w:val="22"/>
          <w:szCs w:val="22"/>
          <w:lang w:eastAsia="en-AU"/>
        </w:rPr>
        <w:t>review</w:t>
      </w:r>
      <w:r w:rsidR="00EE6690">
        <w:rPr>
          <w:rFonts w:eastAsia="Times New Roman" w:cs="Calibri"/>
          <w:b/>
          <w:bCs/>
          <w:sz w:val="22"/>
          <w:szCs w:val="22"/>
          <w:lang w:eastAsia="en-AU"/>
        </w:rPr>
        <w:t>:</w:t>
      </w:r>
      <w:r w:rsidR="00EE6690">
        <w:rPr>
          <w:rFonts w:eastAsia="Times New Roman" w:cs="Calibri"/>
          <w:sz w:val="22"/>
          <w:szCs w:val="22"/>
          <w:lang w:eastAsia="en-AU"/>
        </w:rPr>
        <w:t xml:space="preserve"> </w:t>
      </w:r>
    </w:p>
    <w:p w14:paraId="5B5E0589" w14:textId="77777777" w:rsidR="00893C34" w:rsidRPr="00742B8A" w:rsidRDefault="00893C34" w:rsidP="00893C34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sz w:val="22"/>
          <w:szCs w:val="22"/>
          <w:lang w:eastAsia="en-AU"/>
        </w:rPr>
      </w:pPr>
    </w:p>
    <w:p w14:paraId="41073B60" w14:textId="02B73E1D" w:rsidR="00893C34" w:rsidRPr="00742B8A" w:rsidRDefault="00893C34" w:rsidP="00955AFD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Rationale/Justification</w:t>
      </w:r>
      <w:r w:rsidR="00EE6690">
        <w:rPr>
          <w:rFonts w:eastAsia="Times New Roman" w:cs="Calibri"/>
          <w:sz w:val="22"/>
          <w:szCs w:val="22"/>
          <w:lang w:eastAsia="en-AU"/>
        </w:rPr>
        <w:t>:</w:t>
      </w:r>
      <w:r w:rsidRPr="00742B8A">
        <w:rPr>
          <w:rFonts w:eastAsia="Times New Roman" w:cs="Calibri"/>
          <w:sz w:val="22"/>
          <w:szCs w:val="22"/>
          <w:lang w:eastAsia="en-AU"/>
        </w:rPr>
        <w:t xml:space="preserve"> (i.e. how the research will fill any gaps, contribute to the field of </w:t>
      </w:r>
      <w:r w:rsidR="00EE6690" w:rsidRPr="00742B8A">
        <w:rPr>
          <w:rFonts w:eastAsia="Times New Roman" w:cs="Calibri"/>
          <w:sz w:val="22"/>
          <w:szCs w:val="22"/>
          <w:lang w:eastAsia="en-AU"/>
        </w:rPr>
        <w:t>research,</w:t>
      </w:r>
      <w:r w:rsidRPr="00742B8A">
        <w:rPr>
          <w:rFonts w:eastAsia="Times New Roman" w:cs="Calibri"/>
          <w:sz w:val="22"/>
          <w:szCs w:val="22"/>
          <w:lang w:eastAsia="en-AU"/>
        </w:rPr>
        <w:t xml:space="preserve"> or contribute to existing or improved practice)</w:t>
      </w:r>
    </w:p>
    <w:p w14:paraId="4D7DAD36" w14:textId="77777777" w:rsidR="00893C34" w:rsidRPr="00742B8A" w:rsidRDefault="00893C34" w:rsidP="00893C34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sz w:val="22"/>
          <w:szCs w:val="22"/>
          <w:lang w:eastAsia="en-AU"/>
        </w:rPr>
      </w:pPr>
    </w:p>
    <w:p w14:paraId="434FC05F" w14:textId="0E341F05" w:rsidR="00893C34" w:rsidRPr="00EE6690" w:rsidRDefault="00893C34" w:rsidP="00EE6690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b/>
          <w:bCs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Research questions/aims/objectives/hypothesis</w:t>
      </w:r>
      <w:r w:rsidR="00EE6690">
        <w:rPr>
          <w:rFonts w:eastAsia="Times New Roman" w:cs="Calibri"/>
          <w:b/>
          <w:bCs/>
          <w:sz w:val="22"/>
          <w:szCs w:val="22"/>
          <w:lang w:eastAsia="en-AU"/>
        </w:rPr>
        <w:t xml:space="preserve">: </w:t>
      </w:r>
    </w:p>
    <w:p w14:paraId="72F4F37A" w14:textId="77777777" w:rsidR="00893C34" w:rsidRPr="00742B8A" w:rsidRDefault="00893C34" w:rsidP="00893C34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sz w:val="22"/>
          <w:szCs w:val="22"/>
          <w:lang w:eastAsia="en-AU"/>
        </w:rPr>
      </w:pPr>
    </w:p>
    <w:p w14:paraId="04FBFEA0" w14:textId="031B8C3C" w:rsidR="00893C34" w:rsidRPr="00742B8A" w:rsidRDefault="00893C34" w:rsidP="00EE6690">
      <w:pPr>
        <w:pStyle w:val="Heading2"/>
        <w:rPr>
          <w:rFonts w:eastAsia="Times New Roman"/>
          <w:lang w:eastAsia="en-AU"/>
        </w:rPr>
      </w:pPr>
      <w:r w:rsidRPr="00742B8A">
        <w:t>Project Design</w:t>
      </w:r>
    </w:p>
    <w:p w14:paraId="1CFD35DF" w14:textId="00F05DEC" w:rsidR="003111F2" w:rsidRPr="00EE6690" w:rsidRDefault="003111F2" w:rsidP="00EE6690">
      <w:pPr>
        <w:shd w:val="clear" w:color="auto" w:fill="FFFFFF"/>
        <w:spacing w:before="0" w:after="100" w:afterAutospacing="1" w:line="240" w:lineRule="auto"/>
        <w:rPr>
          <w:i/>
          <w:iCs/>
          <w:color w:val="BE830E" w:themeColor="accent1"/>
        </w:rPr>
      </w:pPr>
      <w:r w:rsidRPr="00EE6690">
        <w:rPr>
          <w:rStyle w:val="IntenseEmphasis"/>
        </w:rPr>
        <w:t xml:space="preserve">Provide an overview of the project and the rationale for doing it in the manner </w:t>
      </w:r>
      <w:r w:rsidR="00EE6690" w:rsidRPr="00EE6690">
        <w:rPr>
          <w:rStyle w:val="IntenseEmphasis"/>
        </w:rPr>
        <w:t>you are proposing.</w:t>
      </w:r>
    </w:p>
    <w:p w14:paraId="5F517D51" w14:textId="59ABC035" w:rsidR="00893C34" w:rsidRPr="00EE6690" w:rsidRDefault="00893C34" w:rsidP="00EE6690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Methodological approach</w:t>
      </w:r>
      <w:r w:rsidR="00AE360D" w:rsidRPr="00EE6690">
        <w:rPr>
          <w:rFonts w:eastAsia="Times New Roman" w:cs="Calibri"/>
          <w:sz w:val="22"/>
          <w:szCs w:val="22"/>
          <w:lang w:eastAsia="en-AU"/>
        </w:rPr>
        <w:t xml:space="preserve"> </w:t>
      </w:r>
      <w:r w:rsidRPr="00EE6690">
        <w:rPr>
          <w:rFonts w:eastAsia="Times New Roman" w:cs="Calibri"/>
          <w:sz w:val="22"/>
          <w:szCs w:val="22"/>
          <w:lang w:eastAsia="en-AU"/>
        </w:rPr>
        <w:t>Rationale for choices of method/s (tied to project aims/objectives)</w:t>
      </w:r>
    </w:p>
    <w:p w14:paraId="55C32CB0" w14:textId="77777777" w:rsidR="003111F2" w:rsidRPr="00EE6690" w:rsidRDefault="003111F2" w:rsidP="00EE6690">
      <w:pPr>
        <w:shd w:val="clear" w:color="auto" w:fill="FFFFFF"/>
        <w:spacing w:before="100" w:beforeAutospacing="1" w:after="100" w:afterAutospacing="1" w:line="240" w:lineRule="auto"/>
        <w:ind w:left="66"/>
        <w:rPr>
          <w:rFonts w:eastAsia="Times New Roman" w:cs="Calibri"/>
          <w:sz w:val="22"/>
          <w:szCs w:val="22"/>
          <w:lang w:eastAsia="en-AU"/>
        </w:rPr>
      </w:pPr>
    </w:p>
    <w:p w14:paraId="610864CD" w14:textId="77777777" w:rsidR="00893C34" w:rsidRPr="00742B8A" w:rsidRDefault="00893C34" w:rsidP="00EE6690">
      <w:pPr>
        <w:pStyle w:val="ListParagraph"/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sz w:val="22"/>
          <w:szCs w:val="22"/>
          <w:lang w:eastAsia="en-AU"/>
        </w:rPr>
      </w:pPr>
    </w:p>
    <w:p w14:paraId="1A10063C" w14:textId="6F6EBB61" w:rsidR="00893C34" w:rsidRPr="00742B8A" w:rsidRDefault="00893C34" w:rsidP="00955AFD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Research Activities</w:t>
      </w:r>
      <w:r w:rsidRPr="00742B8A">
        <w:rPr>
          <w:rFonts w:eastAsia="Times New Roman" w:cs="Calibri"/>
          <w:sz w:val="22"/>
          <w:szCs w:val="22"/>
          <w:lang w:eastAsia="en-AU"/>
        </w:rPr>
        <w:t xml:space="preserve">: What </w:t>
      </w:r>
      <w:r w:rsidR="00B2660B" w:rsidRPr="00742B8A">
        <w:rPr>
          <w:rFonts w:eastAsia="Times New Roman" w:cs="Calibri"/>
          <w:sz w:val="22"/>
          <w:szCs w:val="22"/>
          <w:lang w:eastAsia="en-AU"/>
        </w:rPr>
        <w:t>are you</w:t>
      </w:r>
      <w:r w:rsidRPr="00742B8A">
        <w:rPr>
          <w:rFonts w:eastAsia="Times New Roman" w:cs="Calibri"/>
          <w:sz w:val="22"/>
          <w:szCs w:val="22"/>
          <w:lang w:eastAsia="en-AU"/>
        </w:rPr>
        <w:t xml:space="preserve"> going to do?</w:t>
      </w:r>
    </w:p>
    <w:p w14:paraId="3F3BD84D" w14:textId="77777777" w:rsidR="00893C34" w:rsidRPr="00742B8A" w:rsidRDefault="00893C34" w:rsidP="00893C34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sz w:val="22"/>
          <w:szCs w:val="22"/>
          <w:lang w:eastAsia="en-AU"/>
        </w:rPr>
      </w:pPr>
    </w:p>
    <w:p w14:paraId="46DEC9BB" w14:textId="3F763A72" w:rsidR="00C17508" w:rsidRDefault="00893C34" w:rsidP="005619A8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eastAsia="Times New Roman" w:cs="Calibri"/>
          <w:sz w:val="22"/>
          <w:szCs w:val="22"/>
          <w:lang w:eastAsia="en-AU"/>
        </w:rPr>
      </w:pPr>
      <w:r w:rsidRPr="00EE6690">
        <w:rPr>
          <w:rFonts w:eastAsia="Times New Roman" w:cs="Calibri"/>
          <w:b/>
          <w:bCs/>
          <w:sz w:val="22"/>
          <w:szCs w:val="22"/>
          <w:lang w:eastAsia="en-AU"/>
        </w:rPr>
        <w:t>Data Collection/Gathering</w:t>
      </w:r>
      <w:r w:rsidRPr="00742B8A">
        <w:rPr>
          <w:rFonts w:eastAsia="Times New Roman" w:cs="Calibri"/>
          <w:sz w:val="22"/>
          <w:szCs w:val="22"/>
          <w:lang w:eastAsia="en-AU"/>
        </w:rPr>
        <w:t xml:space="preserve">: What information are you going to collect/gather? </w:t>
      </w:r>
    </w:p>
    <w:p w14:paraId="483CD7AB" w14:textId="77777777" w:rsidR="00EE6690" w:rsidRPr="00EE6690" w:rsidRDefault="00EE6690" w:rsidP="00EE6690">
      <w:pPr>
        <w:rPr>
          <w:rFonts w:eastAsia="Times New Roman" w:cs="Calibri"/>
          <w:sz w:val="22"/>
          <w:szCs w:val="22"/>
          <w:lang w:eastAsia="en-AU"/>
        </w:rPr>
      </w:pPr>
    </w:p>
    <w:p w14:paraId="24A0CF49" w14:textId="77777777" w:rsidR="00EE6690" w:rsidRPr="00EE6690" w:rsidRDefault="00EE6690" w:rsidP="00EE6690">
      <w:pPr>
        <w:shd w:val="clear" w:color="auto" w:fill="FFFFFF"/>
        <w:spacing w:before="100" w:beforeAutospacing="1" w:after="100" w:afterAutospacing="1" w:line="240" w:lineRule="auto"/>
        <w:rPr>
          <w:rFonts w:eastAsia="Times New Roman" w:cs="Calibri"/>
          <w:sz w:val="22"/>
          <w:szCs w:val="22"/>
          <w:lang w:eastAsia="en-AU"/>
        </w:rPr>
      </w:pPr>
    </w:p>
    <w:sectPr w:rsidR="00EE6690" w:rsidRPr="00EE6690" w:rsidSect="00CC01D8">
      <w:headerReference w:type="default" r:id="rId11"/>
      <w:footerReference w:type="default" r:id="rId12"/>
      <w:headerReference w:type="first" r:id="rId13"/>
      <w:pgSz w:w="11900" w:h="16840"/>
      <w:pgMar w:top="1701" w:right="1134" w:bottom="2019" w:left="187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F452C" w14:textId="77777777" w:rsidR="00CC01D8" w:rsidRDefault="00CC01D8" w:rsidP="003B695F">
      <w:pPr>
        <w:spacing w:before="0" w:line="240" w:lineRule="auto"/>
      </w:pPr>
      <w:r>
        <w:separator/>
      </w:r>
    </w:p>
  </w:endnote>
  <w:endnote w:type="continuationSeparator" w:id="0">
    <w:p w14:paraId="730065C1" w14:textId="77777777" w:rsidR="00CC01D8" w:rsidRDefault="00CC01D8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248057" w14:textId="77777777" w:rsidR="0052259E" w:rsidRDefault="00EE6690" w:rsidP="00D065F4">
    <w:pPr>
      <w:pStyle w:val="Footer"/>
      <w:framePr w:h="255" w:hRule="exact" w:wrap="none" w:vAnchor="text" w:hAnchor="page" w:x="10655" w:y="61"/>
      <w:spacing w:before="0"/>
      <w:jc w:val="right"/>
      <w:rPr>
        <w:rStyle w:val="PageNumber"/>
      </w:rPr>
    </w:pPr>
    <w:sdt>
      <w:sdtPr>
        <w:rPr>
          <w:rStyle w:val="PageNumber"/>
        </w:rPr>
        <w:id w:val="18719392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52259E">
          <w:rPr>
            <w:rStyle w:val="PageNumber"/>
          </w:rPr>
          <w:fldChar w:fldCharType="begin"/>
        </w:r>
        <w:r w:rsidR="0052259E">
          <w:rPr>
            <w:rStyle w:val="PageNumber"/>
          </w:rPr>
          <w:instrText xml:space="preserve"> PAGE </w:instrText>
        </w:r>
        <w:r w:rsidR="0052259E">
          <w:rPr>
            <w:rStyle w:val="PageNumber"/>
          </w:rPr>
          <w:fldChar w:fldCharType="separate"/>
        </w:r>
        <w:r w:rsidR="00BE53D7">
          <w:rPr>
            <w:rStyle w:val="PageNumber"/>
            <w:noProof/>
          </w:rPr>
          <w:t>4</w:t>
        </w:r>
        <w:r w:rsidR="0052259E">
          <w:rPr>
            <w:rStyle w:val="PageNumber"/>
          </w:rPr>
          <w:fldChar w:fldCharType="end"/>
        </w:r>
      </w:sdtContent>
    </w:sdt>
  </w:p>
  <w:p w14:paraId="6F5C3237" w14:textId="77777777" w:rsidR="0052259E" w:rsidRPr="00A84387" w:rsidRDefault="00F11EA2" w:rsidP="00A84387">
    <w:pPr>
      <w:pStyle w:val="Footer"/>
      <w:spacing w:before="40"/>
      <w:rPr>
        <w:sz w:val="20"/>
        <w:szCs w:val="20"/>
      </w:rPr>
    </w:pPr>
    <w:r w:rsidRPr="00A84387">
      <w:rPr>
        <w:sz w:val="20"/>
        <w:szCs w:val="20"/>
      </w:rPr>
      <w:t>The Australian National University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FF18E" w14:textId="77777777" w:rsidR="00CC01D8" w:rsidRDefault="00CC01D8" w:rsidP="003B695F">
      <w:pPr>
        <w:spacing w:before="0" w:line="240" w:lineRule="auto"/>
      </w:pPr>
      <w:r>
        <w:separator/>
      </w:r>
    </w:p>
  </w:footnote>
  <w:footnote w:type="continuationSeparator" w:id="0">
    <w:p w14:paraId="06B624FA" w14:textId="77777777" w:rsidR="00CC01D8" w:rsidRDefault="00CC01D8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1A6164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7456" behindDoc="1" locked="0" layoutInCell="1" allowOverlap="1" wp14:anchorId="50747218" wp14:editId="1E49E9BF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2094A" w14:textId="77777777" w:rsidR="00307469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4144" behindDoc="1" locked="0" layoutInCell="1" allowOverlap="1" wp14:anchorId="149914DD" wp14:editId="4FC218E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CB477C" w14:textId="77777777" w:rsidR="00C17508" w:rsidRDefault="00C17508" w:rsidP="002C21F8">
    <w:pPr>
      <w:tabs>
        <w:tab w:val="right" w:pos="5670"/>
      </w:tabs>
      <w:spacing w:before="60" w:line="240" w:lineRule="auto"/>
      <w:rPr>
        <w:szCs w:val="20"/>
        <w:lang w:val="en-US"/>
      </w:rPr>
    </w:pPr>
  </w:p>
  <w:p w14:paraId="79820D3A" w14:textId="77777777" w:rsidR="00C17508" w:rsidRDefault="00C17508" w:rsidP="002C21F8">
    <w:pPr>
      <w:tabs>
        <w:tab w:val="right" w:pos="5670"/>
      </w:tabs>
      <w:spacing w:before="60" w:line="240" w:lineRule="auto"/>
      <w:rPr>
        <w:szCs w:val="20"/>
        <w:lang w:val="en-US"/>
      </w:rPr>
    </w:pPr>
  </w:p>
  <w:p w14:paraId="0D425838" w14:textId="77777777" w:rsidR="00C17508" w:rsidRDefault="00C17508" w:rsidP="002C21F8">
    <w:pPr>
      <w:tabs>
        <w:tab w:val="right" w:pos="5670"/>
      </w:tabs>
      <w:spacing w:before="60" w:line="240" w:lineRule="auto"/>
      <w:rPr>
        <w:szCs w:val="20"/>
        <w:lang w:val="en-US"/>
      </w:rPr>
    </w:pPr>
  </w:p>
  <w:p w14:paraId="453F106B" w14:textId="77777777" w:rsidR="00C17508" w:rsidRDefault="00C17508" w:rsidP="002C21F8">
    <w:pPr>
      <w:tabs>
        <w:tab w:val="right" w:pos="5670"/>
      </w:tabs>
      <w:spacing w:before="60" w:line="240" w:lineRule="auto"/>
      <w:rPr>
        <w:szCs w:val="20"/>
        <w:lang w:val="en-US"/>
      </w:rPr>
    </w:pPr>
  </w:p>
  <w:p w14:paraId="1F65BBEE" w14:textId="77777777" w:rsidR="00C17508" w:rsidRPr="002C3073" w:rsidRDefault="00C17508" w:rsidP="002C21F8">
    <w:pPr>
      <w:tabs>
        <w:tab w:val="right" w:pos="5670"/>
      </w:tabs>
      <w:spacing w:before="60" w:line="240" w:lineRule="auto"/>
      <w:rPr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A5490"/>
    <w:multiLevelType w:val="hybridMultilevel"/>
    <w:tmpl w:val="B206394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97FA6"/>
    <w:multiLevelType w:val="hybridMultilevel"/>
    <w:tmpl w:val="91CCE2C0"/>
    <w:lvl w:ilvl="0" w:tplc="8F5C61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0AD4EC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A9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AE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8F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320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16B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827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493F4F"/>
    <w:multiLevelType w:val="hybridMultilevel"/>
    <w:tmpl w:val="16FAC29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C2223"/>
    <w:multiLevelType w:val="hybridMultilevel"/>
    <w:tmpl w:val="A49696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471A9"/>
    <w:multiLevelType w:val="multilevel"/>
    <w:tmpl w:val="56AE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0701F6"/>
    <w:multiLevelType w:val="hybridMultilevel"/>
    <w:tmpl w:val="F8B27E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795831"/>
    <w:multiLevelType w:val="hybridMultilevel"/>
    <w:tmpl w:val="397821F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EC0B63"/>
    <w:multiLevelType w:val="hybridMultilevel"/>
    <w:tmpl w:val="9F922F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71A5C"/>
    <w:multiLevelType w:val="hybridMultilevel"/>
    <w:tmpl w:val="FFE0ED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363CF"/>
    <w:multiLevelType w:val="hybridMultilevel"/>
    <w:tmpl w:val="89E48E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D2095"/>
    <w:multiLevelType w:val="multilevel"/>
    <w:tmpl w:val="3FA89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A798E"/>
    <w:multiLevelType w:val="hybridMultilevel"/>
    <w:tmpl w:val="17509E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E7003"/>
    <w:multiLevelType w:val="hybridMultilevel"/>
    <w:tmpl w:val="C420A6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860282D"/>
    <w:multiLevelType w:val="hybridMultilevel"/>
    <w:tmpl w:val="E27E8D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5247EF"/>
    <w:multiLevelType w:val="multilevel"/>
    <w:tmpl w:val="9CD2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4C3C99"/>
    <w:multiLevelType w:val="hybridMultilevel"/>
    <w:tmpl w:val="F688785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A17D84"/>
    <w:multiLevelType w:val="multilevel"/>
    <w:tmpl w:val="EC5C3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9D25AA"/>
    <w:multiLevelType w:val="multilevel"/>
    <w:tmpl w:val="41CE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A13D56"/>
    <w:multiLevelType w:val="hybridMultilevel"/>
    <w:tmpl w:val="AE8CE3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631A90"/>
    <w:multiLevelType w:val="hybridMultilevel"/>
    <w:tmpl w:val="93547BC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7D5483"/>
    <w:multiLevelType w:val="hybridMultilevel"/>
    <w:tmpl w:val="CE2AB2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A834D2"/>
    <w:multiLevelType w:val="hybridMultilevel"/>
    <w:tmpl w:val="A2C04B1A"/>
    <w:lvl w:ilvl="0" w:tplc="9D9020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094BE3"/>
    <w:multiLevelType w:val="hybridMultilevel"/>
    <w:tmpl w:val="D6007D4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2606841">
    <w:abstractNumId w:val="1"/>
  </w:num>
  <w:num w:numId="2" w16cid:durableId="858933943">
    <w:abstractNumId w:val="7"/>
  </w:num>
  <w:num w:numId="3" w16cid:durableId="682511734">
    <w:abstractNumId w:val="8"/>
  </w:num>
  <w:num w:numId="4" w16cid:durableId="866068159">
    <w:abstractNumId w:val="14"/>
  </w:num>
  <w:num w:numId="5" w16cid:durableId="1021858655">
    <w:abstractNumId w:val="10"/>
  </w:num>
  <w:num w:numId="6" w16cid:durableId="361247547">
    <w:abstractNumId w:val="17"/>
  </w:num>
  <w:num w:numId="7" w16cid:durableId="76751157">
    <w:abstractNumId w:val="4"/>
  </w:num>
  <w:num w:numId="8" w16cid:durableId="1892879358">
    <w:abstractNumId w:val="16"/>
  </w:num>
  <w:num w:numId="9" w16cid:durableId="444428946">
    <w:abstractNumId w:val="19"/>
  </w:num>
  <w:num w:numId="10" w16cid:durableId="1721660811">
    <w:abstractNumId w:val="12"/>
  </w:num>
  <w:num w:numId="11" w16cid:durableId="1734039357">
    <w:abstractNumId w:val="5"/>
  </w:num>
  <w:num w:numId="12" w16cid:durableId="1286161161">
    <w:abstractNumId w:val="20"/>
  </w:num>
  <w:num w:numId="13" w16cid:durableId="474648">
    <w:abstractNumId w:val="0"/>
  </w:num>
  <w:num w:numId="14" w16cid:durableId="1582179974">
    <w:abstractNumId w:val="15"/>
  </w:num>
  <w:num w:numId="15" w16cid:durableId="90709222">
    <w:abstractNumId w:val="6"/>
  </w:num>
  <w:num w:numId="16" w16cid:durableId="556937513">
    <w:abstractNumId w:val="22"/>
  </w:num>
  <w:num w:numId="17" w16cid:durableId="683476756">
    <w:abstractNumId w:val="21"/>
  </w:num>
  <w:num w:numId="18" w16cid:durableId="2051223313">
    <w:abstractNumId w:val="2"/>
  </w:num>
  <w:num w:numId="19" w16cid:durableId="1104767368">
    <w:abstractNumId w:val="18"/>
  </w:num>
  <w:num w:numId="20" w16cid:durableId="1072850705">
    <w:abstractNumId w:val="3"/>
  </w:num>
  <w:num w:numId="21" w16cid:durableId="225072081">
    <w:abstractNumId w:val="13"/>
  </w:num>
  <w:num w:numId="22" w16cid:durableId="1924483648">
    <w:abstractNumId w:val="11"/>
  </w:num>
  <w:num w:numId="23" w16cid:durableId="18211440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04C"/>
    <w:rsid w:val="0001036C"/>
    <w:rsid w:val="00017C77"/>
    <w:rsid w:val="000510F3"/>
    <w:rsid w:val="0006646D"/>
    <w:rsid w:val="00085792"/>
    <w:rsid w:val="000B5187"/>
    <w:rsid w:val="000D14B3"/>
    <w:rsid w:val="000D505B"/>
    <w:rsid w:val="000D74BB"/>
    <w:rsid w:val="00130B7D"/>
    <w:rsid w:val="001525FB"/>
    <w:rsid w:val="0018092D"/>
    <w:rsid w:val="001B7F33"/>
    <w:rsid w:val="001C4FE9"/>
    <w:rsid w:val="002000AD"/>
    <w:rsid w:val="00227021"/>
    <w:rsid w:val="00233038"/>
    <w:rsid w:val="00256236"/>
    <w:rsid w:val="00270244"/>
    <w:rsid w:val="0027791E"/>
    <w:rsid w:val="002954A0"/>
    <w:rsid w:val="002B1CEA"/>
    <w:rsid w:val="002C21F8"/>
    <w:rsid w:val="002C3073"/>
    <w:rsid w:val="002E0336"/>
    <w:rsid w:val="0030504C"/>
    <w:rsid w:val="00307469"/>
    <w:rsid w:val="003111F2"/>
    <w:rsid w:val="00332E79"/>
    <w:rsid w:val="0034495B"/>
    <w:rsid w:val="003572CC"/>
    <w:rsid w:val="00364075"/>
    <w:rsid w:val="003A707E"/>
    <w:rsid w:val="003B695F"/>
    <w:rsid w:val="003C2175"/>
    <w:rsid w:val="003F797E"/>
    <w:rsid w:val="003F7B45"/>
    <w:rsid w:val="00413CD7"/>
    <w:rsid w:val="0041543B"/>
    <w:rsid w:val="00440B9D"/>
    <w:rsid w:val="00471BDB"/>
    <w:rsid w:val="00476E4C"/>
    <w:rsid w:val="00492A0F"/>
    <w:rsid w:val="00492BA9"/>
    <w:rsid w:val="004A5996"/>
    <w:rsid w:val="004C7885"/>
    <w:rsid w:val="004D126C"/>
    <w:rsid w:val="005135DB"/>
    <w:rsid w:val="0052259E"/>
    <w:rsid w:val="00554296"/>
    <w:rsid w:val="0056042B"/>
    <w:rsid w:val="005619A8"/>
    <w:rsid w:val="005831AA"/>
    <w:rsid w:val="00590220"/>
    <w:rsid w:val="005B361A"/>
    <w:rsid w:val="005C1F1A"/>
    <w:rsid w:val="005C4590"/>
    <w:rsid w:val="006258E6"/>
    <w:rsid w:val="0065312E"/>
    <w:rsid w:val="0068090F"/>
    <w:rsid w:val="006A3720"/>
    <w:rsid w:val="006B25A8"/>
    <w:rsid w:val="006D5835"/>
    <w:rsid w:val="00700E73"/>
    <w:rsid w:val="00707F7B"/>
    <w:rsid w:val="00721968"/>
    <w:rsid w:val="00731518"/>
    <w:rsid w:val="00740552"/>
    <w:rsid w:val="00742B8A"/>
    <w:rsid w:val="00755BA5"/>
    <w:rsid w:val="00760A52"/>
    <w:rsid w:val="00767A27"/>
    <w:rsid w:val="007772EA"/>
    <w:rsid w:val="00794D3D"/>
    <w:rsid w:val="007C38E2"/>
    <w:rsid w:val="007E4731"/>
    <w:rsid w:val="00810F47"/>
    <w:rsid w:val="00811687"/>
    <w:rsid w:val="00820D02"/>
    <w:rsid w:val="00824E72"/>
    <w:rsid w:val="00862800"/>
    <w:rsid w:val="00871D59"/>
    <w:rsid w:val="00893C34"/>
    <w:rsid w:val="008E0FBF"/>
    <w:rsid w:val="00915B8B"/>
    <w:rsid w:val="00955AFD"/>
    <w:rsid w:val="00961CDE"/>
    <w:rsid w:val="00964C96"/>
    <w:rsid w:val="00992962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AB5D3F"/>
    <w:rsid w:val="00AE360D"/>
    <w:rsid w:val="00B2660B"/>
    <w:rsid w:val="00B35402"/>
    <w:rsid w:val="00B4020D"/>
    <w:rsid w:val="00B51469"/>
    <w:rsid w:val="00B53935"/>
    <w:rsid w:val="00B64C5B"/>
    <w:rsid w:val="00B65308"/>
    <w:rsid w:val="00B81476"/>
    <w:rsid w:val="00B83585"/>
    <w:rsid w:val="00B87AF9"/>
    <w:rsid w:val="00BB090D"/>
    <w:rsid w:val="00BC6C9C"/>
    <w:rsid w:val="00BD31E0"/>
    <w:rsid w:val="00BE120E"/>
    <w:rsid w:val="00BE53D7"/>
    <w:rsid w:val="00BE6A4C"/>
    <w:rsid w:val="00C17508"/>
    <w:rsid w:val="00C55BE2"/>
    <w:rsid w:val="00CB040A"/>
    <w:rsid w:val="00CB5C44"/>
    <w:rsid w:val="00CC01D8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344E0"/>
    <w:rsid w:val="00E569AD"/>
    <w:rsid w:val="00E65343"/>
    <w:rsid w:val="00E81E4F"/>
    <w:rsid w:val="00EC440F"/>
    <w:rsid w:val="00EE3C1B"/>
    <w:rsid w:val="00EE6690"/>
    <w:rsid w:val="00EE6BC5"/>
    <w:rsid w:val="00F001F2"/>
    <w:rsid w:val="00F11EA2"/>
    <w:rsid w:val="00F245B6"/>
    <w:rsid w:val="00F33442"/>
    <w:rsid w:val="00F5613C"/>
    <w:rsid w:val="00F65C26"/>
    <w:rsid w:val="00F71EB3"/>
    <w:rsid w:val="00FA64EF"/>
    <w:rsid w:val="00FB28AD"/>
    <w:rsid w:val="00FB2D9E"/>
    <w:rsid w:val="00FC0609"/>
    <w:rsid w:val="00FD4C7D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52F963"/>
  <w15:chartTrackingRefBased/>
  <w15:docId w15:val="{860664A9-C60E-41EB-A149-51819F32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40F"/>
    <w:pPr>
      <w:spacing w:before="240" w:line="36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NormalWeb">
    <w:name w:val="Normal (Web)"/>
    <w:basedOn w:val="Normal"/>
    <w:uiPriority w:val="99"/>
    <w:semiHidden/>
    <w:unhideWhenUsed/>
    <w:rsid w:val="00C1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table" w:styleId="TableGrid">
    <w:name w:val="Table Grid"/>
    <w:basedOn w:val="TableNormal"/>
    <w:uiPriority w:val="39"/>
    <w:rsid w:val="00C1750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0504C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050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504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50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0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0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5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94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259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6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76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0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6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72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50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3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3962279\OneDrive%20-%20Australian%20National%20University\Homedrive\My%20Documents\Project%20Description%20Template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9f2fd859ed3886bf4e8522e511cd8b1a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4c2e97acb550b7a71716bc90633103a3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>DO NOT EDIT. DOWNLOAD FIRST</Document_x0020_Notes>
    <FAQs xmlns="2906fbf8-e47d-4c21-be87-cb09cf1c70cb">NA</FAQ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D14844-1BC1-466A-990B-B438B543A9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42C435-5FC8-4B04-9494-EF73AD14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6E5060-1627-477D-90F9-887DC6740514}">
  <ds:schemaRefs>
    <ds:schemaRef ds:uri="http://schemas.microsoft.com/office/2006/metadata/properties"/>
    <ds:schemaRef ds:uri="http://schemas.microsoft.com/office/infopath/2007/PartnerControls"/>
    <ds:schemaRef ds:uri="2906fbf8-e47d-4c21-be87-cb09cf1c70cb"/>
  </ds:schemaRefs>
</ds:datastoreItem>
</file>

<file path=customXml/itemProps4.xml><?xml version="1.0" encoding="utf-8"?>
<ds:datastoreItem xmlns:ds="http://schemas.openxmlformats.org/officeDocument/2006/customXml" ds:itemID="{F996C91E-FAEB-4C13-86EC-43E222BE37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Description Template</Template>
  <TotalTime>8</TotalTime>
  <Pages>2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du Boulay</dc:creator>
  <cp:keywords/>
  <dc:description/>
  <cp:lastModifiedBy>Cassandra du Boulay</cp:lastModifiedBy>
  <cp:revision>2</cp:revision>
  <cp:lastPrinted>2021-02-23T04:17:00Z</cp:lastPrinted>
  <dcterms:created xsi:type="dcterms:W3CDTF">2024-05-06T01:42:00Z</dcterms:created>
  <dcterms:modified xsi:type="dcterms:W3CDTF">2024-05-06T01:42:00Z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